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B8" w:rsidRPr="00FE402B" w:rsidRDefault="005B5FB8" w:rsidP="00D35D7F">
      <w:pPr>
        <w:spacing w:line="360" w:lineRule="auto"/>
        <w:jc w:val="center"/>
        <w:rPr>
          <w:rFonts w:eastAsia="標楷體"/>
          <w:b/>
          <w:color w:val="000000" w:themeColor="text1"/>
          <w:sz w:val="40"/>
          <w:szCs w:val="40"/>
          <w:u w:val="single"/>
        </w:rPr>
      </w:pPr>
      <w:bookmarkStart w:id="0" w:name="_GoBack"/>
      <w:bookmarkEnd w:id="0"/>
      <w:r w:rsidRPr="00FE402B">
        <w:rPr>
          <w:rFonts w:eastAsia="標楷體"/>
          <w:b/>
          <w:color w:val="000000" w:themeColor="text1"/>
          <w:sz w:val="40"/>
          <w:szCs w:val="40"/>
          <w:u w:val="single"/>
        </w:rPr>
        <w:t xml:space="preserve">INTERNSHIP </w:t>
      </w:r>
      <w:r w:rsidR="0099481C">
        <w:rPr>
          <w:rFonts w:eastAsia="標楷體"/>
          <w:b/>
          <w:color w:val="000000" w:themeColor="text1"/>
          <w:sz w:val="40"/>
          <w:szCs w:val="40"/>
          <w:u w:val="single"/>
        </w:rPr>
        <w:t>EXPERIENCE</w:t>
      </w:r>
    </w:p>
    <w:tbl>
      <w:tblPr>
        <w:tblStyle w:val="aa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3"/>
      </w:tblGrid>
      <w:tr w:rsidR="002E546B" w:rsidRPr="00FE402B" w:rsidTr="009E1A9B">
        <w:tc>
          <w:tcPr>
            <w:tcW w:w="10303" w:type="dxa"/>
          </w:tcPr>
          <w:p w:rsidR="00C532AF" w:rsidRDefault="0000260A" w:rsidP="00793E5C">
            <w:pPr>
              <w:spacing w:line="360" w:lineRule="auto"/>
              <w:jc w:val="both"/>
              <w:rPr>
                <w:rFonts w:eastAsia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The 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J</w:t>
            </w:r>
            <w:r w:rsidR="0081481D">
              <w:rPr>
                <w:rFonts w:eastAsia="標楷體" w:cs="Times New Roman" w:hint="eastAsia"/>
                <w:color w:val="000000" w:themeColor="text1"/>
                <w:sz w:val="28"/>
                <w:szCs w:val="28"/>
              </w:rPr>
              <w:t xml:space="preserve">oint </w:t>
            </w:r>
            <w:r w:rsidR="0081481D">
              <w:rPr>
                <w:rFonts w:eastAsia="標楷體" w:cs="Times New Roman"/>
                <w:color w:val="000000" w:themeColor="text1"/>
                <w:sz w:val="28"/>
                <w:szCs w:val="28"/>
              </w:rPr>
              <w:t>commission</w:t>
            </w:r>
            <w:r w:rsidR="0081481D">
              <w:rPr>
                <w:rFonts w:eastAsia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81481D">
              <w:rPr>
                <w:rFonts w:eastAsia="標楷體" w:cs="Times New Roman"/>
                <w:color w:val="000000" w:themeColor="text1"/>
                <w:sz w:val="28"/>
                <w:szCs w:val="28"/>
              </w:rPr>
              <w:t>of Taiwan (JCT)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are </w:t>
            </w:r>
            <w:r w:rsidR="00A8183F" w:rsidRPr="00A8183F">
              <w:rPr>
                <w:rFonts w:eastAsia="標楷體" w:cs="Times New Roman"/>
                <w:color w:val="000000" w:themeColor="text1"/>
                <w:sz w:val="28"/>
                <w:szCs w:val="28"/>
              </w:rPr>
              <w:t>delighted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to have three intern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>s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</w:rPr>
              <w:t>-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 xml:space="preserve">Mr. Le </w:t>
            </w:r>
            <w:proofErr w:type="spellStart"/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>Sy</w:t>
            </w:r>
            <w:proofErr w:type="spellEnd"/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proofErr w:type="spellStart"/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>Thoai</w:t>
            </w:r>
            <w:proofErr w:type="spellEnd"/>
            <w:r w:rsidR="0099481C" w:rsidRPr="00FE402B"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>,</w:t>
            </w:r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="0099481C" w:rsidRPr="00FE402B"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>Ms. Truong</w:t>
            </w:r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Minh </w:t>
            </w:r>
            <w:proofErr w:type="spellStart"/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Tra</w:t>
            </w:r>
            <w:proofErr w:type="spellEnd"/>
            <w:r w:rsidR="0099481C" w:rsidRPr="00FE402B"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>,</w:t>
            </w:r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 xml:space="preserve">and </w:t>
            </w:r>
            <w:r w:rsidR="0099481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Mr. Minh Thai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>from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Vietduc</w:t>
            </w:r>
            <w:proofErr w:type="spellEnd"/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>U</w:t>
            </w:r>
            <w:r w:rsidR="002A648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niversity Hospital in Vietnam</w:t>
            </w:r>
            <w:r w:rsidR="00D34239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in </w:t>
            </w:r>
            <w:r w:rsidR="00A8183F" w:rsidRPr="00A8183F">
              <w:rPr>
                <w:rFonts w:eastAsia="標楷體" w:cs="Times New Roman"/>
                <w:color w:val="000000" w:themeColor="text1"/>
                <w:sz w:val="28"/>
                <w:szCs w:val="28"/>
              </w:rPr>
              <w:t>December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8183F" w:rsidRPr="00A8183F">
              <w:rPr>
                <w:rFonts w:eastAsia="標楷體" w:cs="Times New Roman"/>
                <w:color w:val="000000" w:themeColor="text1"/>
                <w:sz w:val="28"/>
                <w:szCs w:val="28"/>
              </w:rPr>
              <w:t>2019.</w:t>
            </w:r>
            <w:r w:rsid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9481C" w:rsidRDefault="000250BC" w:rsidP="00D35D7F">
            <w:pPr>
              <w:spacing w:line="360" w:lineRule="auto"/>
              <w:jc w:val="both"/>
              <w:rPr>
                <w:rFonts w:eastAsia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>D</w:t>
            </w:r>
            <w:r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uring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the internship period, </w:t>
            </w:r>
            <w:r w:rsidR="0000260A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JCT arranged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several professional courses, conferences and </w:t>
            </w:r>
            <w:r w:rsidR="00DF312B"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on-site 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>visits for them</w:t>
            </w:r>
            <w:r w:rsidR="00A25014">
              <w:rPr>
                <w:rFonts w:eastAsia="標楷體" w:cs="Times New Roman"/>
                <w:color w:val="000000" w:themeColor="text1"/>
                <w:sz w:val="28"/>
                <w:szCs w:val="28"/>
              </w:rPr>
              <w:t>,</w:t>
            </w:r>
            <w:r w:rsidR="009E1A9B"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="009E1A9B" w:rsidRPr="009E1A9B">
              <w:rPr>
                <w:rFonts w:eastAsia="標楷體" w:cs="Times New Roman" w:hint="eastAsia"/>
                <w:color w:val="000000" w:themeColor="text1"/>
                <w:sz w:val="28"/>
                <w:szCs w:val="28"/>
              </w:rPr>
              <w:t>such as</w:t>
            </w:r>
            <w:r w:rsidR="00A4654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4654C" w:rsidRPr="00181CD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Cathay General Hospital, </w:t>
            </w:r>
            <w:proofErr w:type="spellStart"/>
            <w:r w:rsidR="00673A6E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Huede</w:t>
            </w:r>
            <w:proofErr w:type="spellEnd"/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673A6E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S</w:t>
            </w:r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>n</w:t>
            </w:r>
            <w:r w:rsidR="00673A6E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ync</w:t>
            </w:r>
            <w:proofErr w:type="spellEnd"/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73A6E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Vision</w:t>
            </w:r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>,</w:t>
            </w:r>
            <w:r w:rsidR="00673A6E" w:rsidRPr="00181CD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and </w:t>
            </w:r>
            <w:r w:rsidR="00A4654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EBM Technologies</w:t>
            </w:r>
            <w:r w:rsidR="00673A6E">
              <w:rPr>
                <w:rFonts w:eastAsia="標楷體" w:cs="Times New Roman"/>
                <w:color w:val="000000" w:themeColor="text1"/>
                <w:sz w:val="28"/>
                <w:szCs w:val="28"/>
              </w:rPr>
              <w:t>.</w:t>
            </w:r>
            <w:r w:rsidR="00A4654C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0875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The internes were </w:t>
            </w:r>
            <w:r w:rsidR="00680875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able to</w:t>
            </w:r>
            <w:r w:rsidR="00680875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get better ideas of Taiwan h</w:t>
            </w:r>
            <w:r w:rsidR="00680875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ealthcare system</w:t>
            </w:r>
            <w:r w:rsidR="00680875" w:rsidRPr="00FE402B">
              <w:rPr>
                <w:rFonts w:eastAsia="標楷體" w:cs="Times New Roman" w:hint="eastAsia"/>
                <w:color w:val="000000" w:themeColor="text1"/>
                <w:sz w:val="28"/>
                <w:szCs w:val="28"/>
              </w:rPr>
              <w:t>,</w:t>
            </w:r>
            <w:r w:rsidR="00680875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quality i</w:t>
            </w:r>
            <w:r w:rsidR="00680875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mprovement </w:t>
            </w:r>
            <w:r w:rsidR="00680875">
              <w:rPr>
                <w:rFonts w:eastAsia="標楷體" w:cs="Times New Roman"/>
                <w:color w:val="000000" w:themeColor="text1"/>
                <w:sz w:val="28"/>
                <w:szCs w:val="28"/>
              </w:rPr>
              <w:t>and p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atient s</w:t>
            </w:r>
            <w:r w:rsidR="00680875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afety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,</w:t>
            </w:r>
            <w:r w:rsidR="00680875" w:rsidRP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m</w:t>
            </w:r>
            <w:r w:rsidR="00246D0F" w:rsidRP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edical AI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application,</w:t>
            </w:r>
            <w:r w:rsidR="00246D0F" w:rsidRP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infection c</w:t>
            </w:r>
            <w:r w:rsidR="00246D0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ontrol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, emergency healthcare s</w:t>
            </w:r>
            <w:r w:rsidR="00246D0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ystem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, and hospital accreditation s</w:t>
            </w:r>
            <w:r w:rsidR="00246D0F" w:rsidRPr="00FE402B">
              <w:rPr>
                <w:rFonts w:eastAsia="標楷體" w:cs="Times New Roman"/>
                <w:color w:val="000000" w:themeColor="text1"/>
                <w:sz w:val="28"/>
                <w:szCs w:val="28"/>
              </w:rPr>
              <w:t>ystem</w:t>
            </w:r>
            <w:r w:rsidR="00246D0F" w:rsidRP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t</w:t>
            </w:r>
            <w:r w:rsidR="009E1A9B" w:rsidRP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>hrough</w:t>
            </w:r>
            <w:r w:rsidR="009E1A9B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the JCT international </w:t>
            </w:r>
            <w:r w:rsidR="009E1A9B" w:rsidRP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>internship program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>.</w:t>
            </w:r>
            <w:r w:rsidR="009E1A9B" w:rsidRPr="00A4654C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In </w:t>
            </w:r>
            <w:r w:rsidR="008B0CA5">
              <w:rPr>
                <w:rFonts w:eastAsia="標楷體" w:cs="Times New Roman"/>
                <w:color w:val="000000" w:themeColor="text1"/>
                <w:sz w:val="28"/>
                <w:szCs w:val="28"/>
              </w:rPr>
              <w:t>return</w:t>
            </w:r>
            <w:r w:rsidR="00246D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>we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learn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</w:rPr>
              <w:t>ed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from intern</w:t>
            </w:r>
            <w:r w:rsid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>s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and gain</w:t>
            </w:r>
            <w:r w:rsidR="0099481C">
              <w:rPr>
                <w:rFonts w:eastAsia="標楷體" w:cs="Times New Roman"/>
                <w:color w:val="000000" w:themeColor="text1"/>
                <w:sz w:val="28"/>
                <w:szCs w:val="28"/>
              </w:rPr>
              <w:t>ed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a mutual respect and understanding for new cultures</w:t>
            </w:r>
            <w:r w:rsid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Vietnam </w:t>
            </w:r>
            <w:r w:rsid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>local hospital, and healthcare system</w:t>
            </w:r>
            <w:r w:rsidR="00613C0F" w:rsidRPr="00613C0F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2A648F" w:rsidRPr="00FE402B" w:rsidRDefault="00DF312B">
            <w:pPr>
              <w:spacing w:line="360" w:lineRule="auto"/>
              <w:jc w:val="both"/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JCT’s Internship Program could not only offer you the opportunity to learn about </w:t>
            </w:r>
            <w:r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>Taiwan outstanding healthcare system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  <w:lang w:eastAsia="zh-TW"/>
              </w:rPr>
              <w:t>, but to explore our local custom, culture and cuisine</w:t>
            </w:r>
            <w:r>
              <w:rPr>
                <w:rFonts w:eastAsia="標楷體" w:cs="Times New Roman" w:hint="eastAsia"/>
                <w:color w:val="000000" w:themeColor="text1"/>
                <w:sz w:val="28"/>
                <w:szCs w:val="28"/>
                <w:lang w:eastAsia="zh-TW"/>
              </w:rPr>
              <w:t>.</w:t>
            </w:r>
            <w:r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The experiences that we learn from each other will </w:t>
            </w:r>
            <w:r w:rsidR="00924532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facilitate the collaboration in the future. </w:t>
            </w:r>
            <w:r w:rsidR="00A83465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Moreover, </w:t>
            </w:r>
            <w:r w:rsidR="00924532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the </w:t>
            </w:r>
            <w:r w:rsidRPr="00DF312B">
              <w:rPr>
                <w:rFonts w:eastAsia="標楷體" w:cs="Times New Roman"/>
                <w:color w:val="000000" w:themeColor="text1"/>
                <w:sz w:val="28"/>
                <w:szCs w:val="28"/>
              </w:rPr>
              <w:t>connections we make here today will help us</w:t>
            </w:r>
            <w:r w:rsidR="00924532">
              <w:rPr>
                <w:rFonts w:eastAsia="標楷體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F312B">
              <w:rPr>
                <w:rFonts w:eastAsia="標楷體" w:cs="Times New Roman"/>
                <w:color w:val="000000" w:themeColor="text1"/>
                <w:sz w:val="28"/>
                <w:szCs w:val="28"/>
              </w:rPr>
              <w:t>work together to build a healthier tomorrow.</w:t>
            </w:r>
          </w:p>
        </w:tc>
      </w:tr>
    </w:tbl>
    <w:p w:rsidR="002E546B" w:rsidRPr="00FE402B" w:rsidRDefault="00D35D7F" w:rsidP="002E546B">
      <w:pPr>
        <w:spacing w:line="240" w:lineRule="auto"/>
        <w:rPr>
          <w:rFonts w:eastAsia="標楷體" w:cs="Times New Roman"/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-256430</wp:posOffset>
                </wp:positionH>
                <wp:positionV relativeFrom="paragraph">
                  <wp:posOffset>7289</wp:posOffset>
                </wp:positionV>
                <wp:extent cx="6583680" cy="1725433"/>
                <wp:effectExtent l="0" t="0" r="7620" b="825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1725433"/>
                          <a:chOff x="0" y="0"/>
                          <a:chExt cx="6116320" cy="1514475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450" y="0"/>
                            <a:ext cx="2038350" cy="151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0" y="0"/>
                            <a:ext cx="202057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 descr="C:\Users\eva.sun\AppData\Local\Microsoft\Windows\INetCache\Content.Word\S__563614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E98E3" id="群組 14" o:spid="_x0000_s1026" style="position:absolute;margin-left:-20.2pt;margin-top:.55pt;width:518.4pt;height:135.85pt;z-index:251660288;mso-width-relative:margin;mso-height-relative:margin" coordsize="61163,15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MECgAAAAAA&#10;AAAhAKtxV2QaLQEAGi0BABUAAABkcnMvbWVkaWEvaW1hZ2UzLmpwZWf/2P/gABBKRklGAAEBAQDc&#10;ANwAAP/bAEMAAgEBAQEBAgEBAQICAgICBAMCAgICBQQEAwQGBQYGBgUGBgYHCQgGBwkHBgYICwgJ&#10;CgoKCgoGCAsMCwoMCQoKCv/bAEMBAgICAgICBQMDBQoHBgcKCgoKCgoKCgoKCgoKCgoKCgoKCgoK&#10;CgoKCgoKCgoKCgoKCgoKCgoKCgoKCgoKCgoKCv/AABEIAXsC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20764;width:20384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">
                  <v:imagedata r:id="rId11" o:title=""/>
                  <v:path arrowok="t"/>
                </v:shape>
                <v:shape id="圖片 12" o:spid="_x0000_s1028" type="#_x0000_t75" style="position:absolute;left:40957;width:20206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">
                  <v:imagedata r:id="rId12" o:title=""/>
                  <v:path arrowok="t"/>
                </v:shape>
                <v:shape id="圖片 9" o:spid="_x0000_s1029" type="#_x0000_t75" style="position:absolute;top:95;width:22574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">
                  <v:imagedata r:id="rId13" o:title="S__5636148"/>
                  <v:path arrowok="t"/>
                </v:shape>
              </v:group>
            </w:pict>
          </mc:Fallback>
        </mc:AlternateContent>
      </w:r>
    </w:p>
    <w:p w:rsidR="005B5FB8" w:rsidRPr="00FE402B" w:rsidRDefault="005B5FB8" w:rsidP="002E546B">
      <w:pPr>
        <w:pStyle w:val="a9"/>
        <w:spacing w:line="240" w:lineRule="auto"/>
        <w:jc w:val="both"/>
        <w:rPr>
          <w:color w:val="000000" w:themeColor="text1"/>
          <w:sz w:val="28"/>
          <w:szCs w:val="28"/>
        </w:rPr>
      </w:pPr>
    </w:p>
    <w:p w:rsidR="00486441" w:rsidRDefault="00486441" w:rsidP="002E546B">
      <w:pPr>
        <w:spacing w:line="240" w:lineRule="auto"/>
        <w:rPr>
          <w:rFonts w:ascii="標楷體" w:eastAsia="標楷體" w:hAnsi="標楷體"/>
          <w:sz w:val="28"/>
          <w:szCs w:val="28"/>
        </w:rPr>
      </w:pPr>
    </w:p>
    <w:sectPr w:rsidR="00486441" w:rsidSect="00155703">
      <w:headerReference w:type="default" r:id="rId14"/>
      <w:pgSz w:w="11906" w:h="16838"/>
      <w:pgMar w:top="1985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FB8" w:rsidRDefault="005B5FB8" w:rsidP="00BE0D01">
      <w:r>
        <w:separator/>
      </w:r>
    </w:p>
  </w:endnote>
  <w:endnote w:type="continuationSeparator" w:id="0">
    <w:p w:rsidR="005B5FB8" w:rsidRDefault="005B5FB8" w:rsidP="00BE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FB8" w:rsidRDefault="005B5FB8" w:rsidP="00BE0D01">
      <w:r>
        <w:separator/>
      </w:r>
    </w:p>
  </w:footnote>
  <w:footnote w:type="continuationSeparator" w:id="0">
    <w:p w:rsidR="005B5FB8" w:rsidRDefault="005B5FB8" w:rsidP="00BE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D1E" w:rsidRDefault="00801D1E">
    <w:pPr>
      <w:pStyle w:val="a3"/>
    </w:pPr>
    <w:r w:rsidRPr="00461F57">
      <w:rPr>
        <w:rFonts w:ascii="標楷體" w:eastAsia="標楷體" w:hAnsi="標楷體"/>
        <w:noProof/>
        <w:lang w:eastAsia="zh-TW"/>
      </w:rPr>
      <w:drawing>
        <wp:anchor distT="0" distB="0" distL="114300" distR="114300" simplePos="0" relativeHeight="251659264" behindDoc="1" locked="1" layoutInCell="1" allowOverlap="1" wp14:anchorId="6A0D4116" wp14:editId="1986CBD3">
          <wp:simplePos x="0" y="0"/>
          <wp:positionH relativeFrom="page">
            <wp:posOffset>166370</wp:posOffset>
          </wp:positionH>
          <wp:positionV relativeFrom="page">
            <wp:posOffset>257175</wp:posOffset>
          </wp:positionV>
          <wp:extent cx="7238365" cy="10182225"/>
          <wp:effectExtent l="0" t="0" r="635" b="9525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i-Ting\AppData\Local\Microsoft\Windows\INetCache\Content.Word\信箋_空白_CMYK印刷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38365" cy="1018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312D8"/>
    <w:multiLevelType w:val="hybridMultilevel"/>
    <w:tmpl w:val="1D906EB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7B366AF"/>
    <w:multiLevelType w:val="multilevel"/>
    <w:tmpl w:val="111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attachedTemplate r:id="rId1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B8"/>
    <w:rsid w:val="0000260A"/>
    <w:rsid w:val="000250BC"/>
    <w:rsid w:val="00083E27"/>
    <w:rsid w:val="000A3758"/>
    <w:rsid w:val="000B31F3"/>
    <w:rsid w:val="000E6683"/>
    <w:rsid w:val="00146654"/>
    <w:rsid w:val="00155703"/>
    <w:rsid w:val="00164600"/>
    <w:rsid w:val="00181CDC"/>
    <w:rsid w:val="001A6F1C"/>
    <w:rsid w:val="001B3BA2"/>
    <w:rsid w:val="00232871"/>
    <w:rsid w:val="00246D0F"/>
    <w:rsid w:val="002A648F"/>
    <w:rsid w:val="002D7A8E"/>
    <w:rsid w:val="002E546B"/>
    <w:rsid w:val="00321641"/>
    <w:rsid w:val="00386904"/>
    <w:rsid w:val="00390251"/>
    <w:rsid w:val="00432EBC"/>
    <w:rsid w:val="004500EB"/>
    <w:rsid w:val="00461F57"/>
    <w:rsid w:val="00466C71"/>
    <w:rsid w:val="00486441"/>
    <w:rsid w:val="00585228"/>
    <w:rsid w:val="005B5FB8"/>
    <w:rsid w:val="005E31DF"/>
    <w:rsid w:val="005F4C25"/>
    <w:rsid w:val="00613C0F"/>
    <w:rsid w:val="006316E6"/>
    <w:rsid w:val="00673A6E"/>
    <w:rsid w:val="00680875"/>
    <w:rsid w:val="00723BF7"/>
    <w:rsid w:val="007474D1"/>
    <w:rsid w:val="007759ED"/>
    <w:rsid w:val="00793E5C"/>
    <w:rsid w:val="007B432D"/>
    <w:rsid w:val="007F523D"/>
    <w:rsid w:val="00801D1E"/>
    <w:rsid w:val="0081481D"/>
    <w:rsid w:val="0085053D"/>
    <w:rsid w:val="008922B3"/>
    <w:rsid w:val="008972DA"/>
    <w:rsid w:val="008B0CA5"/>
    <w:rsid w:val="00924532"/>
    <w:rsid w:val="0099481C"/>
    <w:rsid w:val="009A73EC"/>
    <w:rsid w:val="009C7589"/>
    <w:rsid w:val="009E1A9B"/>
    <w:rsid w:val="009F620D"/>
    <w:rsid w:val="00A25014"/>
    <w:rsid w:val="00A4654C"/>
    <w:rsid w:val="00A8183F"/>
    <w:rsid w:val="00A83465"/>
    <w:rsid w:val="00B27A11"/>
    <w:rsid w:val="00B5275B"/>
    <w:rsid w:val="00BA4615"/>
    <w:rsid w:val="00BE0D01"/>
    <w:rsid w:val="00C02B8B"/>
    <w:rsid w:val="00C17EA1"/>
    <w:rsid w:val="00C532AF"/>
    <w:rsid w:val="00C76388"/>
    <w:rsid w:val="00D34239"/>
    <w:rsid w:val="00D35D7F"/>
    <w:rsid w:val="00DE4302"/>
    <w:rsid w:val="00DE4FB0"/>
    <w:rsid w:val="00DE665B"/>
    <w:rsid w:val="00DF312B"/>
    <w:rsid w:val="00E519B6"/>
    <w:rsid w:val="00F10508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4F52D47-3268-4954-9F53-727856DA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FB8"/>
    <w:pPr>
      <w:spacing w:after="160" w:line="259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0D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0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0D0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57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570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B5FB8"/>
    <w:pPr>
      <w:ind w:left="720"/>
      <w:contextualSpacing/>
    </w:pPr>
  </w:style>
  <w:style w:type="table" w:styleId="aa">
    <w:name w:val="Table Grid"/>
    <w:basedOn w:val="a1"/>
    <w:uiPriority w:val="39"/>
    <w:rsid w:val="005B5FB8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2A648F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character" w:styleId="ab">
    <w:name w:val="Emphasis"/>
    <w:basedOn w:val="a0"/>
    <w:uiPriority w:val="20"/>
    <w:qFormat/>
    <w:rsid w:val="002A648F"/>
    <w:rPr>
      <w:i/>
      <w:iCs/>
    </w:rPr>
  </w:style>
  <w:style w:type="character" w:styleId="ac">
    <w:name w:val="Strong"/>
    <w:basedOn w:val="a0"/>
    <w:uiPriority w:val="22"/>
    <w:qFormat/>
    <w:rsid w:val="002A648F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818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細明體" w:eastAsia="細明體" w:hAnsi="細明體" w:cs="細明體"/>
      <w:sz w:val="24"/>
      <w:szCs w:val="24"/>
      <w:lang w:eastAsia="zh-TW"/>
    </w:rPr>
  </w:style>
  <w:style w:type="character" w:customStyle="1" w:styleId="HTML0">
    <w:name w:val="HTML 預設格式 字元"/>
    <w:basedOn w:val="a0"/>
    <w:link w:val="HTML"/>
    <w:uiPriority w:val="99"/>
    <w:semiHidden/>
    <w:rsid w:val="00A8183F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5\&#20844;&#29992;&#21312;\02.&#37291;&#31574;&#26371;&#20225;&#26989;&#35672;&#21029;&#31995;&#32113;CIS\&#37291;&#31574;&#26371;&#20449;&#31627;&#12289;&#36992;&#35531;&#20989;&#26684;&#24335;\2018-2019&#24180;-20&#36913;&#24180;(&#26684;&#24335;)\&#20449;&#31627;\(&#31684;&#26412;)20JCT&#20449;&#31627;_&#31354;&#30333;_1080103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A90AD67-D17D-4122-B331-0D0CB7BE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(範本)20JCT信箋_空白_1080103.dotx</Template>
  <TotalTime>0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孫瑞瑤組員</dc:creator>
  <cp:lastModifiedBy>孫瑞瑤組員</cp:lastModifiedBy>
  <cp:revision>2</cp:revision>
  <cp:lastPrinted>2019-12-11T09:07:00Z</cp:lastPrinted>
  <dcterms:created xsi:type="dcterms:W3CDTF">2019-12-16T01:28:00Z</dcterms:created>
  <dcterms:modified xsi:type="dcterms:W3CDTF">2019-12-16T01:28:00Z</dcterms:modified>
</cp:coreProperties>
</file>